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jc w:val="center"/>
        <w:rPr>
          <w:rFonts w:hint="eastAsia" w:ascii="方正小标宋简体" w:eastAsia="方正小标宋简体"/>
          <w:sz w:val="36"/>
          <w:szCs w:val="36"/>
        </w:rPr>
      </w:pPr>
      <w:bookmarkStart w:id="0" w:name="_GoBack"/>
      <w:bookmarkEnd w:id="0"/>
      <w:r>
        <w:rPr>
          <w:rFonts w:hint="eastAsia" w:ascii="方正小标宋简体" w:eastAsia="方正小标宋简体"/>
          <w:sz w:val="36"/>
          <w:szCs w:val="36"/>
        </w:rPr>
        <w:t>部门整体支出绩效评价评分表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167B326C"/>
    <w:rsid w:val="19E2749A"/>
    <w:rsid w:val="19E812A7"/>
    <w:rsid w:val="1C2F6059"/>
    <w:rsid w:val="358A7184"/>
    <w:rsid w:val="3827224F"/>
    <w:rsid w:val="39086E22"/>
    <w:rsid w:val="48925732"/>
    <w:rsid w:val="4BD25557"/>
    <w:rsid w:val="52330919"/>
    <w:rsid w:val="5261411A"/>
    <w:rsid w:val="59E41351"/>
    <w:rsid w:val="63442F38"/>
    <w:rsid w:val="657874A5"/>
    <w:rsid w:val="6AAD4A01"/>
    <w:rsid w:val="6C9237E5"/>
    <w:rsid w:val="6D535020"/>
    <w:rsid w:val="6F9F7AE7"/>
    <w:rsid w:val="77032717"/>
    <w:rsid w:val="774C725A"/>
    <w:rsid w:val="7A5D2EDA"/>
    <w:rsid w:val="7DC646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9</TotalTime>
  <ScaleCrop>false</ScaleCrop>
  <LinksUpToDate>false</LinksUpToDate>
  <CharactersWithSpaces>0</CharactersWithSpaces>
  <Application>WPS Office_10.1.0.7401_F1E327BC-269C-435d-A152-05C5408002CA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閑雲野鶴</cp:lastModifiedBy>
  <cp:lastPrinted>2018-07-30T08:51:33Z</cp:lastPrinted>
  <dcterms:modified xsi:type="dcterms:W3CDTF">2018-07-30T09:01:30Z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2052-10.1.0.7401</vt:lpwstr>
  </property>
</Properties>
</file>