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bookmarkStart w:id="0" w:name="_GoBack"/>
            <w:bookmarkEnd w:id="0"/>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100</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1BF57FEE"/>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2018-10-08T08:19:11Z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